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11E2" w14:textId="15B49B49" w:rsidR="0045495C" w:rsidRPr="00535055" w:rsidRDefault="00852E35" w:rsidP="00535055">
      <w:pPr>
        <w:jc w:val="both"/>
        <w:rPr>
          <w:b/>
          <w:bCs/>
        </w:rPr>
      </w:pPr>
      <w:r w:rsidRPr="00535055">
        <w:rPr>
          <w:b/>
          <w:bCs/>
        </w:rPr>
        <w:t>ACTA</w:t>
      </w:r>
      <w:r w:rsidR="003D0424">
        <w:rPr>
          <w:b/>
          <w:bCs/>
        </w:rPr>
        <w:t xml:space="preserve"> </w:t>
      </w:r>
      <w:r w:rsidR="001449B0">
        <w:rPr>
          <w:b/>
          <w:bCs/>
        </w:rPr>
        <w:t xml:space="preserve">DE ADMISIONES </w:t>
      </w:r>
      <w:r w:rsidR="00175426">
        <w:rPr>
          <w:b/>
          <w:bCs/>
        </w:rPr>
        <w:t>Y RESULTADOS DEFINITIVA</w:t>
      </w:r>
      <w:r w:rsidR="001449B0">
        <w:rPr>
          <w:b/>
          <w:bCs/>
        </w:rPr>
        <w:t xml:space="preserve"> DEL </w:t>
      </w:r>
      <w:r w:rsidR="002E4216">
        <w:rPr>
          <w:b/>
          <w:bCs/>
        </w:rPr>
        <w:t xml:space="preserve">TRIGESIMO </w:t>
      </w:r>
      <w:r w:rsidR="00F77AA6">
        <w:rPr>
          <w:b/>
          <w:bCs/>
        </w:rPr>
        <w:t xml:space="preserve">PRIMER </w:t>
      </w:r>
      <w:r w:rsidR="001449B0">
        <w:rPr>
          <w:b/>
          <w:bCs/>
        </w:rPr>
        <w:t>PLAZO DE INSCRIPCIÓN DE LA</w:t>
      </w:r>
      <w:r w:rsidR="00793486">
        <w:rPr>
          <w:b/>
          <w:bCs/>
        </w:rPr>
        <w:t xml:space="preserve"> </w:t>
      </w:r>
      <w:r w:rsidRPr="00535055">
        <w:rPr>
          <w:b/>
          <w:bCs/>
        </w:rPr>
        <w:t>BOLSA CONTINUA DE COBERTURA DE VACANTES TEMPORALES DE LIMPIADOR/A DE LIMPIEZAS COSTA DE CALVIA S.A.-2025</w:t>
      </w:r>
      <w:r w:rsidR="00762930">
        <w:rPr>
          <w:b/>
          <w:bCs/>
        </w:rPr>
        <w:t>-2026</w:t>
      </w:r>
    </w:p>
    <w:p w14:paraId="2227F8AD" w14:textId="2A0B6CB6" w:rsidR="00852E35" w:rsidRDefault="00852E35" w:rsidP="00535055">
      <w:pPr>
        <w:jc w:val="both"/>
      </w:pPr>
      <w:r>
        <w:t xml:space="preserve">Reunidos los miembros del Tribunal, abajo citados, en Calvià a las </w:t>
      </w:r>
      <w:r w:rsidR="00F77AA6">
        <w:t>13</w:t>
      </w:r>
      <w:r>
        <w:t>:</w:t>
      </w:r>
      <w:r w:rsidR="002E4216">
        <w:t>3</w:t>
      </w:r>
      <w:r>
        <w:t xml:space="preserve">0 horas del día </w:t>
      </w:r>
      <w:r w:rsidR="00F77AA6">
        <w:t>24</w:t>
      </w:r>
      <w:r>
        <w:t xml:space="preserve"> de</w:t>
      </w:r>
      <w:r w:rsidR="00C62404">
        <w:t xml:space="preserve"> septiembre</w:t>
      </w:r>
      <w:r w:rsidR="00146E9F">
        <w:t xml:space="preserve"> </w:t>
      </w:r>
      <w:r>
        <w:t>de 202</w:t>
      </w:r>
      <w:r w:rsidR="004C3E6A">
        <w:t>6</w:t>
      </w:r>
      <w:r>
        <w:t>:</w:t>
      </w:r>
    </w:p>
    <w:p w14:paraId="71647863" w14:textId="2DB3A9A0" w:rsidR="00852E35" w:rsidRDefault="00852E35" w:rsidP="00535055">
      <w:pPr>
        <w:ind w:left="2124" w:firstLine="708"/>
      </w:pPr>
      <w:r>
        <w:t>Dª. Amanda López Torres</w:t>
      </w:r>
    </w:p>
    <w:p w14:paraId="0A96DA78" w14:textId="3C326D91" w:rsidR="00852E35" w:rsidRDefault="00852E35" w:rsidP="00535055">
      <w:pPr>
        <w:ind w:left="2124" w:firstLine="708"/>
      </w:pPr>
      <w:r>
        <w:t>Dª. Margarita Estévez Peralta</w:t>
      </w:r>
    </w:p>
    <w:p w14:paraId="6846234E" w14:textId="42D5425A" w:rsidR="00852E35" w:rsidRDefault="00852E35" w:rsidP="00535055">
      <w:pPr>
        <w:ind w:left="2124" w:firstLine="708"/>
      </w:pPr>
      <w:r>
        <w:t xml:space="preserve">Dª. </w:t>
      </w:r>
      <w:r w:rsidR="00886FFF">
        <w:t>Francisca Ballester García</w:t>
      </w:r>
    </w:p>
    <w:p w14:paraId="664A76B2" w14:textId="57E101CF" w:rsidR="004D784A" w:rsidRDefault="004D784A" w:rsidP="004D784A">
      <w:pPr>
        <w:jc w:val="both"/>
      </w:pPr>
      <w:r>
        <w:t xml:space="preserve">Habiéndose revisado por el tribunal las reclamaciones presentadas por parte de los/las candidatos/as del </w:t>
      </w:r>
      <w:r w:rsidR="002E4216">
        <w:t>trigésimo</w:t>
      </w:r>
      <w:r>
        <w:t xml:space="preserve"> </w:t>
      </w:r>
      <w:r w:rsidR="00F77AA6">
        <w:t xml:space="preserve">primer </w:t>
      </w:r>
      <w:r>
        <w:t xml:space="preserve">plazo de inscripción que finalizaba el día </w:t>
      </w:r>
      <w:r w:rsidR="00F77AA6">
        <w:t>17</w:t>
      </w:r>
      <w:r>
        <w:t>/</w:t>
      </w:r>
      <w:r w:rsidR="004C3E6A">
        <w:t>0</w:t>
      </w:r>
      <w:r w:rsidR="00160B08">
        <w:t>9</w:t>
      </w:r>
      <w:r>
        <w:t>/202</w:t>
      </w:r>
      <w:r w:rsidR="004C3E6A">
        <w:t>6</w:t>
      </w:r>
      <w:r>
        <w:t>, se resuelven tanto las referidas a las admisiones como a las puntuaciones, se confecciona la lista de admitidos/as y resultados definitiva:</w:t>
      </w:r>
    </w:p>
    <w:p w14:paraId="5BB843B2" w14:textId="77777777" w:rsidR="00F77AA6" w:rsidRDefault="00F77AA6" w:rsidP="004D784A">
      <w:pPr>
        <w:jc w:val="both"/>
      </w:pPr>
    </w:p>
    <w:tbl>
      <w:tblPr>
        <w:tblW w:w="8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9"/>
        <w:gridCol w:w="1540"/>
        <w:gridCol w:w="2800"/>
        <w:gridCol w:w="1180"/>
        <w:gridCol w:w="1640"/>
      </w:tblGrid>
      <w:tr w:rsidR="00F77AA6" w:rsidRPr="00F77AA6" w14:paraId="501E71F0" w14:textId="77777777" w:rsidTr="00F77AA6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BDD6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DNI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823A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ADMISIONES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A97D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CAUSAS DE NO ADMISION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DFA7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MERITOS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C8D4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PUNTUACION</w:t>
            </w:r>
          </w:p>
        </w:tc>
      </w:tr>
      <w:tr w:rsidR="00F77AA6" w:rsidRPr="00F77AA6" w14:paraId="5ED24C18" w14:textId="77777777" w:rsidTr="00F77AA6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E705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***556C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74B1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No admitido/a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AE3F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A224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37A4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F77AA6" w:rsidRPr="00F77AA6" w14:paraId="2A297050" w14:textId="77777777" w:rsidTr="00F77AA6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136E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***782J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2D37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No admitido/a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710B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9993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696D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F77AA6" w:rsidRPr="00F77AA6" w14:paraId="56CE80A4" w14:textId="77777777" w:rsidTr="00F77AA6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6E41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***326B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6823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Admitido/a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ED38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4368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2,46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99E3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2,46</w:t>
            </w:r>
          </w:p>
        </w:tc>
      </w:tr>
      <w:tr w:rsidR="00F77AA6" w:rsidRPr="00F77AA6" w14:paraId="079F465C" w14:textId="77777777" w:rsidTr="00F77AA6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F1FD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***310V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4BA8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No admitido/a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3037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2,3,5,7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9310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8190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F77AA6" w:rsidRPr="00F77AA6" w14:paraId="3184052C" w14:textId="77777777" w:rsidTr="00F77AA6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F11F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***475Y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E07E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Admitido/a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1E62" w14:textId="77777777" w:rsidR="00F77AA6" w:rsidRPr="00F77AA6" w:rsidRDefault="00F77AA6" w:rsidP="00F77A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82EB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21,5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7219" w14:textId="77777777" w:rsidR="00F77AA6" w:rsidRPr="00F77AA6" w:rsidRDefault="00F77AA6" w:rsidP="00F77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F77AA6">
              <w:rPr>
                <w:rFonts w:ascii="Calibri" w:eastAsia="Times New Roman" w:hAnsi="Calibri" w:cs="Calibri"/>
                <w:color w:val="000000"/>
                <w:lang w:eastAsia="es-ES"/>
              </w:rPr>
              <w:t>21,5</w:t>
            </w:r>
          </w:p>
        </w:tc>
      </w:tr>
    </w:tbl>
    <w:p w14:paraId="47AF6D6D" w14:textId="77777777" w:rsidR="001032B8" w:rsidRDefault="001032B8" w:rsidP="004D784A">
      <w:pPr>
        <w:jc w:val="both"/>
      </w:pPr>
    </w:p>
    <w:tbl>
      <w:tblPr>
        <w:tblW w:w="6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2"/>
        <w:gridCol w:w="308"/>
      </w:tblGrid>
      <w:tr w:rsidR="00CB31E2" w:rsidRPr="00CB31E2" w14:paraId="56937113" w14:textId="77777777" w:rsidTr="009123BC">
        <w:trPr>
          <w:trHeight w:val="300"/>
        </w:trPr>
        <w:tc>
          <w:tcPr>
            <w:tcW w:w="6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248E5" w14:textId="5D62EF1C" w:rsidR="00CB31E2" w:rsidRPr="00CB31E2" w:rsidRDefault="00160B08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</w:t>
            </w:r>
            <w:r w:rsidR="00CB31E2" w:rsidRPr="00CB31E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AUSAS DE NO ADMISION</w:t>
            </w:r>
          </w:p>
        </w:tc>
      </w:tr>
      <w:tr w:rsidR="00CB31E2" w:rsidRPr="00CB31E2" w14:paraId="1A0DBC38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D7B7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No acredita experiencia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844F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CB31E2" w:rsidRPr="00CB31E2" w14:paraId="1734AC43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6B04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No presenta Estudios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348B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CB31E2" w:rsidRPr="00CB31E2" w14:paraId="64D41753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523E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Falta IVL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EE70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CB31E2" w:rsidRPr="00CB31E2" w14:paraId="57FB2AFE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C6C9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Error </w:t>
            </w:r>
            <w:proofErr w:type="spellStart"/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módelo</w:t>
            </w:r>
            <w:proofErr w:type="spellEnd"/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autobaremación</w:t>
            </w:r>
            <w:proofErr w:type="spellEnd"/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DB9F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CB31E2" w:rsidRPr="00CB31E2" w14:paraId="794E1AF4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3002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Falta </w:t>
            </w:r>
            <w:proofErr w:type="spellStart"/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autobaremación</w:t>
            </w:r>
            <w:proofErr w:type="spellEnd"/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9F7B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CB31E2" w:rsidRPr="00CB31E2" w14:paraId="1C8EAEFD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0AB6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No presenta cursos 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BC90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CB31E2" w:rsidRPr="00CB31E2" w14:paraId="3D1FA826" w14:textId="77777777" w:rsidTr="009123BC">
        <w:trPr>
          <w:trHeight w:val="300"/>
        </w:trPr>
        <w:tc>
          <w:tcPr>
            <w:tcW w:w="6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EF1C" w14:textId="77777777" w:rsidR="00CB31E2" w:rsidRPr="00CB31E2" w:rsidRDefault="00CB31E2" w:rsidP="00CB3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No presenta carnet de conducir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DECA" w14:textId="77777777" w:rsidR="00CB31E2" w:rsidRPr="00CB31E2" w:rsidRDefault="00CB31E2" w:rsidP="00CB3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B31E2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</w:tbl>
    <w:p w14:paraId="12EF4AB1" w14:textId="77777777" w:rsidR="00253628" w:rsidRDefault="00253628" w:rsidP="00CB31E2">
      <w:pPr>
        <w:jc w:val="both"/>
        <w:rPr>
          <w:b/>
          <w:bCs/>
          <w:u w:val="single"/>
        </w:rPr>
      </w:pPr>
    </w:p>
    <w:p w14:paraId="0F0BBEDE" w14:textId="52EE16D8" w:rsidR="00CB31E2" w:rsidRDefault="00CB31E2" w:rsidP="00CB31E2">
      <w:pPr>
        <w:jc w:val="both"/>
        <w:rPr>
          <w:b/>
          <w:bCs/>
          <w:u w:val="single"/>
        </w:rPr>
      </w:pPr>
      <w:r w:rsidRPr="00CB31E2">
        <w:rPr>
          <w:b/>
          <w:bCs/>
          <w:u w:val="single"/>
        </w:rPr>
        <w:t>OBSERVACIONES FINALES</w:t>
      </w:r>
    </w:p>
    <w:p w14:paraId="7DD49182" w14:textId="7DB81017" w:rsidR="00CB31E2" w:rsidRDefault="00CB31E2" w:rsidP="00CB31E2">
      <w:pPr>
        <w:jc w:val="both"/>
      </w:pPr>
      <w:r w:rsidRPr="00CB31E2">
        <w:t>Los t</w:t>
      </w:r>
      <w:r>
        <w:t>rabajadores no comunitarios deberán acreditar el permiso de trabajo vigente antes de su contratación.</w:t>
      </w:r>
    </w:p>
    <w:p w14:paraId="6BFA2712" w14:textId="60EC7D14" w:rsidR="00CB31E2" w:rsidRDefault="00CB31E2" w:rsidP="00CB31E2">
      <w:pPr>
        <w:jc w:val="both"/>
      </w:pPr>
      <w:r>
        <w:t>La documentación original se cotejará antes de la contratación.</w:t>
      </w:r>
    </w:p>
    <w:p w14:paraId="460128D2" w14:textId="4F1ACBF2" w:rsidR="00696EFA" w:rsidRDefault="00696EFA" w:rsidP="00696EFA">
      <w:pPr>
        <w:jc w:val="both"/>
      </w:pPr>
      <w:r>
        <w:t xml:space="preserve">Las personas que se han inscrito con posterioridad a la fecha de finalización del </w:t>
      </w:r>
      <w:r w:rsidR="002E4216">
        <w:t>trigésimo</w:t>
      </w:r>
      <w:r w:rsidR="00F77AA6">
        <w:t xml:space="preserve"> primer</w:t>
      </w:r>
      <w:r>
        <w:t xml:space="preserve"> plazo de inscripción, es decir con posterioridad al </w:t>
      </w:r>
      <w:r w:rsidR="00F77AA6">
        <w:t>17</w:t>
      </w:r>
      <w:r>
        <w:t xml:space="preserve"> de </w:t>
      </w:r>
      <w:r w:rsidR="00160B08">
        <w:t>septiembre</w:t>
      </w:r>
      <w:r>
        <w:t xml:space="preserve"> de</w:t>
      </w:r>
      <w:r w:rsidR="00C62404">
        <w:t xml:space="preserve"> </w:t>
      </w:r>
      <w:r>
        <w:t>202</w:t>
      </w:r>
      <w:r w:rsidR="004C3E6A">
        <w:t>6</w:t>
      </w:r>
      <w:r>
        <w:t xml:space="preserve"> las 23:59 horas, serán incluidas en la próxima revisión de Admisiones de Candidaturas que se realizará si existen necesidades de contratación.</w:t>
      </w:r>
    </w:p>
    <w:p w14:paraId="51C4C7A2" w14:textId="71E110F3" w:rsidR="00CB31E2" w:rsidRPr="00CB31E2" w:rsidRDefault="00CB31E2" w:rsidP="00CB31E2">
      <w:pPr>
        <w:jc w:val="both"/>
      </w:pPr>
      <w:r>
        <w:t>Sin más temas que tratar se firma la presente.</w:t>
      </w:r>
    </w:p>
    <w:sectPr w:rsidR="00CB31E2" w:rsidRPr="00CB31E2" w:rsidSect="00E5156C">
      <w:headerReference w:type="default" r:id="rId6"/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0A048" w14:textId="77777777" w:rsidR="007B1EE9" w:rsidRDefault="007B1EE9" w:rsidP="00E5156C">
      <w:pPr>
        <w:spacing w:after="0" w:line="240" w:lineRule="auto"/>
      </w:pPr>
      <w:r>
        <w:separator/>
      </w:r>
    </w:p>
  </w:endnote>
  <w:endnote w:type="continuationSeparator" w:id="0">
    <w:p w14:paraId="629847F9" w14:textId="77777777" w:rsidR="007B1EE9" w:rsidRDefault="007B1EE9" w:rsidP="00E5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buntu"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DFC8" w14:textId="77777777" w:rsidR="00BB783E" w:rsidRDefault="00BB783E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39780A8" wp14:editId="162FA837">
              <wp:simplePos x="0" y="0"/>
              <wp:positionH relativeFrom="column">
                <wp:posOffset>-831850</wp:posOffset>
              </wp:positionH>
              <wp:positionV relativeFrom="paragraph">
                <wp:posOffset>84455</wp:posOffset>
              </wp:positionV>
              <wp:extent cx="7086600" cy="321310"/>
              <wp:effectExtent l="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0" cy="321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D8030" w14:textId="77777777" w:rsidR="00BB783E" w:rsidRPr="008805F7" w:rsidRDefault="00BB783E" w:rsidP="00BB783E">
                          <w:pPr>
                            <w:pStyle w:val="EstiloPiePag2"/>
                            <w:rPr>
                              <w:sz w:val="14"/>
                              <w:szCs w:val="14"/>
                            </w:rPr>
                          </w:pPr>
                          <w:r w:rsidRPr="008805F7">
                            <w:rPr>
                              <w:sz w:val="14"/>
                              <w:szCs w:val="14"/>
                            </w:rPr>
                            <w:t>C/ Illes Balears, 27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="008805F7">
                            <w:rPr>
                              <w:sz w:val="14"/>
                              <w:szCs w:val="14"/>
                            </w:rPr>
                            <w:t>(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 xml:space="preserve">Polígono Son </w:t>
                          </w:r>
                          <w:proofErr w:type="spellStart"/>
                          <w:r w:rsidR="008805F7" w:rsidRPr="008805F7">
                            <w:rPr>
                              <w:sz w:val="14"/>
                              <w:szCs w:val="14"/>
                            </w:rPr>
                            <w:t>Bugadelles</w:t>
                          </w:r>
                          <w:proofErr w:type="spellEnd"/>
                          <w:r w:rsidR="008805F7">
                            <w:rPr>
                              <w:sz w:val="14"/>
                              <w:szCs w:val="14"/>
                            </w:rPr>
                            <w:t>)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 xml:space="preserve"> ·</w:t>
                          </w:r>
                          <w:r w:rsidRPr="008805F7">
                            <w:rPr>
                              <w:sz w:val="14"/>
                              <w:szCs w:val="14"/>
                            </w:rPr>
                            <w:t xml:space="preserve"> Santa </w:t>
                          </w:r>
                          <w:proofErr w:type="spellStart"/>
                          <w:r w:rsidRPr="008805F7">
                            <w:rPr>
                              <w:sz w:val="14"/>
                              <w:szCs w:val="14"/>
                            </w:rPr>
                            <w:t>Ponça</w:t>
                          </w:r>
                          <w:proofErr w:type="spellEnd"/>
                          <w:r w:rsidRPr="008805F7">
                            <w:rPr>
                              <w:sz w:val="14"/>
                              <w:szCs w:val="14"/>
                            </w:rPr>
                            <w:t xml:space="preserve"> – Calvià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 xml:space="preserve"> ·</w:t>
                          </w:r>
                          <w:r w:rsidR="008805F7">
                            <w:rPr>
                              <w:sz w:val="14"/>
                              <w:szCs w:val="14"/>
                            </w:rPr>
                            <w:t xml:space="preserve"> 07180</w:t>
                          </w:r>
                          <w:r w:rsidRPr="008805F7">
                            <w:rPr>
                              <w:sz w:val="14"/>
                              <w:szCs w:val="14"/>
                            </w:rPr>
                            <w:t xml:space="preserve"> Illes Balears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 xml:space="preserve"> · </w:t>
                          </w:r>
                          <w:r w:rsidRPr="008805F7">
                            <w:rPr>
                              <w:sz w:val="14"/>
                              <w:szCs w:val="14"/>
                            </w:rPr>
                            <w:t>Tel</w:t>
                          </w:r>
                          <w:r w:rsidR="008805F7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Pr="008805F7">
                            <w:rPr>
                              <w:sz w:val="14"/>
                              <w:szCs w:val="14"/>
                            </w:rPr>
                            <w:t xml:space="preserve"> 971 69 92 01 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>·</w:t>
                          </w:r>
                          <w:r w:rsidRPr="008805F7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="008805F7" w:rsidRPr="008805F7">
                            <w:rPr>
                              <w:sz w:val="14"/>
                              <w:szCs w:val="14"/>
                            </w:rPr>
                            <w:t>buzon@ohlimpia.net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780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65.5pt;margin-top:6.65pt;width:558pt;height:25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" stroked="f">
              <v:textbox>
                <w:txbxContent>
                  <w:p w14:paraId="3FED8030" w14:textId="77777777" w:rsidR="00BB783E" w:rsidRPr="008805F7" w:rsidRDefault="00BB783E" w:rsidP="00BB783E">
                    <w:pPr>
                      <w:pStyle w:val="EstiloPiePag2"/>
                      <w:rPr>
                        <w:sz w:val="14"/>
                        <w:szCs w:val="14"/>
                      </w:rPr>
                    </w:pPr>
                    <w:r w:rsidRPr="008805F7">
                      <w:rPr>
                        <w:sz w:val="14"/>
                        <w:szCs w:val="14"/>
                      </w:rPr>
                      <w:t>C/ Illes Balears, 27</w:t>
                    </w:r>
                    <w:r w:rsidR="008805F7" w:rsidRPr="008805F7">
                      <w:rPr>
                        <w:sz w:val="14"/>
                        <w:szCs w:val="14"/>
                      </w:rPr>
                      <w:t xml:space="preserve"> </w:t>
                    </w:r>
                    <w:r w:rsidR="008805F7">
                      <w:rPr>
                        <w:sz w:val="14"/>
                        <w:szCs w:val="14"/>
                      </w:rPr>
                      <w:t>(</w:t>
                    </w:r>
                    <w:r w:rsidR="008805F7" w:rsidRPr="008805F7">
                      <w:rPr>
                        <w:sz w:val="14"/>
                        <w:szCs w:val="14"/>
                      </w:rPr>
                      <w:t xml:space="preserve">Polígono Son </w:t>
                    </w:r>
                    <w:proofErr w:type="spellStart"/>
                    <w:r w:rsidR="008805F7" w:rsidRPr="008805F7">
                      <w:rPr>
                        <w:sz w:val="14"/>
                        <w:szCs w:val="14"/>
                      </w:rPr>
                      <w:t>Bugadelles</w:t>
                    </w:r>
                    <w:proofErr w:type="spellEnd"/>
                    <w:r w:rsidR="008805F7">
                      <w:rPr>
                        <w:sz w:val="14"/>
                        <w:szCs w:val="14"/>
                      </w:rPr>
                      <w:t>)</w:t>
                    </w:r>
                    <w:r w:rsidR="008805F7" w:rsidRPr="008805F7">
                      <w:rPr>
                        <w:sz w:val="14"/>
                        <w:szCs w:val="14"/>
                      </w:rPr>
                      <w:t xml:space="preserve"> ·</w:t>
                    </w:r>
                    <w:r w:rsidRPr="008805F7">
                      <w:rPr>
                        <w:sz w:val="14"/>
                        <w:szCs w:val="14"/>
                      </w:rPr>
                      <w:t xml:space="preserve"> Santa </w:t>
                    </w:r>
                    <w:proofErr w:type="spellStart"/>
                    <w:r w:rsidRPr="008805F7">
                      <w:rPr>
                        <w:sz w:val="14"/>
                        <w:szCs w:val="14"/>
                      </w:rPr>
                      <w:t>Ponça</w:t>
                    </w:r>
                    <w:proofErr w:type="spellEnd"/>
                    <w:r w:rsidRPr="008805F7">
                      <w:rPr>
                        <w:sz w:val="14"/>
                        <w:szCs w:val="14"/>
                      </w:rPr>
                      <w:t xml:space="preserve"> – Calvià</w:t>
                    </w:r>
                    <w:r w:rsidR="008805F7" w:rsidRPr="008805F7">
                      <w:rPr>
                        <w:sz w:val="14"/>
                        <w:szCs w:val="14"/>
                      </w:rPr>
                      <w:t xml:space="preserve"> ·</w:t>
                    </w:r>
                    <w:r w:rsidR="008805F7">
                      <w:rPr>
                        <w:sz w:val="14"/>
                        <w:szCs w:val="14"/>
                      </w:rPr>
                      <w:t xml:space="preserve"> 07180</w:t>
                    </w:r>
                    <w:r w:rsidRPr="008805F7">
                      <w:rPr>
                        <w:sz w:val="14"/>
                        <w:szCs w:val="14"/>
                      </w:rPr>
                      <w:t xml:space="preserve"> Illes Balears</w:t>
                    </w:r>
                    <w:r w:rsidR="008805F7" w:rsidRPr="008805F7">
                      <w:rPr>
                        <w:sz w:val="14"/>
                        <w:szCs w:val="14"/>
                      </w:rPr>
                      <w:t xml:space="preserve"> · </w:t>
                    </w:r>
                    <w:r w:rsidRPr="008805F7">
                      <w:rPr>
                        <w:sz w:val="14"/>
                        <w:szCs w:val="14"/>
                      </w:rPr>
                      <w:t>Tel</w:t>
                    </w:r>
                    <w:r w:rsidR="008805F7">
                      <w:rPr>
                        <w:sz w:val="14"/>
                        <w:szCs w:val="14"/>
                      </w:rPr>
                      <w:t>.</w:t>
                    </w:r>
                    <w:r w:rsidRPr="008805F7">
                      <w:rPr>
                        <w:sz w:val="14"/>
                        <w:szCs w:val="14"/>
                      </w:rPr>
                      <w:t xml:space="preserve"> 971 69 92 01 </w:t>
                    </w:r>
                    <w:r w:rsidR="008805F7" w:rsidRPr="008805F7">
                      <w:rPr>
                        <w:sz w:val="14"/>
                        <w:szCs w:val="14"/>
                      </w:rPr>
                      <w:t>·</w:t>
                    </w:r>
                    <w:r w:rsidRPr="008805F7">
                      <w:rPr>
                        <w:sz w:val="14"/>
                        <w:szCs w:val="14"/>
                      </w:rPr>
                      <w:t xml:space="preserve"> </w:t>
                    </w:r>
                    <w:r w:rsidR="008805F7" w:rsidRPr="008805F7">
                      <w:rPr>
                        <w:sz w:val="14"/>
                        <w:szCs w:val="14"/>
                      </w:rPr>
                      <w:t>buzon@ohlimpia.net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E6F3" w14:textId="77777777" w:rsidR="007B1EE9" w:rsidRDefault="007B1EE9" w:rsidP="00E5156C">
      <w:pPr>
        <w:spacing w:after="0" w:line="240" w:lineRule="auto"/>
      </w:pPr>
      <w:r>
        <w:separator/>
      </w:r>
    </w:p>
  </w:footnote>
  <w:footnote w:type="continuationSeparator" w:id="0">
    <w:p w14:paraId="6C17BBDD" w14:textId="77777777" w:rsidR="007B1EE9" w:rsidRDefault="007B1EE9" w:rsidP="00E51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95DB" w14:textId="77777777" w:rsidR="00E5156C" w:rsidRDefault="00F30AB5" w:rsidP="001F4300">
    <w:pPr>
      <w:pStyle w:val="Encabezado"/>
      <w:ind w:left="-993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B7547ED" wp14:editId="5D555405">
              <wp:simplePos x="0" y="0"/>
              <wp:positionH relativeFrom="column">
                <wp:posOffset>-918210</wp:posOffset>
              </wp:positionH>
              <wp:positionV relativeFrom="page">
                <wp:posOffset>3305175</wp:posOffset>
              </wp:positionV>
              <wp:extent cx="276225" cy="3849266"/>
              <wp:effectExtent l="0" t="0" r="952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38492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51122" w14:textId="77777777" w:rsidR="003634D1" w:rsidRPr="00E5156C" w:rsidRDefault="003634D1" w:rsidP="003634D1">
                          <w:pPr>
                            <w:pStyle w:val="EstiloPiePag"/>
                            <w:rPr>
                              <w:color w:val="113B69"/>
                            </w:rPr>
                          </w:pPr>
                          <w:r w:rsidRPr="00E5156C">
                            <w:t xml:space="preserve">Inscripción R.M. Tomo </w:t>
                          </w:r>
                          <w:r>
                            <w:t>849</w:t>
                          </w:r>
                          <w:r w:rsidRPr="00E5156C">
                            <w:t>, Folio 2</w:t>
                          </w:r>
                          <w:r>
                            <w:t>4</w:t>
                          </w:r>
                          <w:r w:rsidRPr="00E5156C">
                            <w:t xml:space="preserve">, Hoja </w:t>
                          </w:r>
                          <w:r>
                            <w:t xml:space="preserve">PM 2039  </w:t>
                          </w:r>
                          <w:r w:rsidRPr="00E5156C">
                            <w:t xml:space="preserve"> N.I.F. A07</w:t>
                          </w:r>
                          <w:r>
                            <w:t>531148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7547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72.3pt;margin-top:260.25pt;width:21.75pt;height:303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" stroked="f">
              <v:textbox style="layout-flow:vertical;mso-layout-flow-alt:bottom-to-top">
                <w:txbxContent>
                  <w:p w14:paraId="3D551122" w14:textId="77777777" w:rsidR="003634D1" w:rsidRPr="00E5156C" w:rsidRDefault="003634D1" w:rsidP="003634D1">
                    <w:pPr>
                      <w:pStyle w:val="EstiloPiePag"/>
                      <w:rPr>
                        <w:color w:val="113B69"/>
                      </w:rPr>
                    </w:pPr>
                    <w:r w:rsidRPr="00E5156C">
                      <w:t xml:space="preserve">Inscripción R.M. Tomo </w:t>
                    </w:r>
                    <w:r>
                      <w:t>849</w:t>
                    </w:r>
                    <w:r w:rsidRPr="00E5156C">
                      <w:t>, Folio 2</w:t>
                    </w:r>
                    <w:r>
                      <w:t>4</w:t>
                    </w:r>
                    <w:r w:rsidRPr="00E5156C">
                      <w:t xml:space="preserve">, Hoja </w:t>
                    </w:r>
                    <w:r>
                      <w:t xml:space="preserve">PM 2039  </w:t>
                    </w:r>
                    <w:r w:rsidRPr="00E5156C">
                      <w:t xml:space="preserve"> N.I.F. A07</w:t>
                    </w:r>
                    <w:r>
                      <w:t>531148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F4300">
      <w:rPr>
        <w:noProof/>
        <w:lang w:eastAsia="es-ES"/>
      </w:rPr>
      <w:drawing>
        <wp:inline distT="0" distB="0" distL="0" distR="0" wp14:anchorId="2D8526A6" wp14:editId="6828782F">
          <wp:extent cx="2773139" cy="546160"/>
          <wp:effectExtent l="0" t="0" r="8255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HLIM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3139" cy="546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35"/>
    <w:rsid w:val="00010CEF"/>
    <w:rsid w:val="00023B64"/>
    <w:rsid w:val="0002738F"/>
    <w:rsid w:val="00031A19"/>
    <w:rsid w:val="00054469"/>
    <w:rsid w:val="00073C30"/>
    <w:rsid w:val="00076030"/>
    <w:rsid w:val="000A47E9"/>
    <w:rsid w:val="000A5E95"/>
    <w:rsid w:val="000E5167"/>
    <w:rsid w:val="001032B8"/>
    <w:rsid w:val="00130C54"/>
    <w:rsid w:val="00131B92"/>
    <w:rsid w:val="001449B0"/>
    <w:rsid w:val="00146E9F"/>
    <w:rsid w:val="00160B08"/>
    <w:rsid w:val="00175426"/>
    <w:rsid w:val="001845F4"/>
    <w:rsid w:val="001B1225"/>
    <w:rsid w:val="001D234A"/>
    <w:rsid w:val="001E10EE"/>
    <w:rsid w:val="001F4300"/>
    <w:rsid w:val="00217254"/>
    <w:rsid w:val="00253628"/>
    <w:rsid w:val="002C47B0"/>
    <w:rsid w:val="002E2CDA"/>
    <w:rsid w:val="002E4216"/>
    <w:rsid w:val="00303533"/>
    <w:rsid w:val="003047E5"/>
    <w:rsid w:val="00333C07"/>
    <w:rsid w:val="00334E1E"/>
    <w:rsid w:val="0034529A"/>
    <w:rsid w:val="00353B71"/>
    <w:rsid w:val="003634D1"/>
    <w:rsid w:val="00391644"/>
    <w:rsid w:val="00394190"/>
    <w:rsid w:val="003D0424"/>
    <w:rsid w:val="0040335B"/>
    <w:rsid w:val="0045495C"/>
    <w:rsid w:val="00490D6A"/>
    <w:rsid w:val="004C3E6A"/>
    <w:rsid w:val="004C74BB"/>
    <w:rsid w:val="004D213C"/>
    <w:rsid w:val="004D784A"/>
    <w:rsid w:val="004E5648"/>
    <w:rsid w:val="004F1295"/>
    <w:rsid w:val="00535055"/>
    <w:rsid w:val="0054720B"/>
    <w:rsid w:val="005638DF"/>
    <w:rsid w:val="00566981"/>
    <w:rsid w:val="005F1C4B"/>
    <w:rsid w:val="005F3D70"/>
    <w:rsid w:val="006063B6"/>
    <w:rsid w:val="006117A9"/>
    <w:rsid w:val="00641FDE"/>
    <w:rsid w:val="00693391"/>
    <w:rsid w:val="00696EFA"/>
    <w:rsid w:val="006E17C7"/>
    <w:rsid w:val="006F4C15"/>
    <w:rsid w:val="006F4E67"/>
    <w:rsid w:val="0072630F"/>
    <w:rsid w:val="007436AF"/>
    <w:rsid w:val="0075217C"/>
    <w:rsid w:val="00762930"/>
    <w:rsid w:val="00767A13"/>
    <w:rsid w:val="00793486"/>
    <w:rsid w:val="007B1EE9"/>
    <w:rsid w:val="007B7792"/>
    <w:rsid w:val="007E77AB"/>
    <w:rsid w:val="0082114F"/>
    <w:rsid w:val="008244AC"/>
    <w:rsid w:val="00844720"/>
    <w:rsid w:val="00852E35"/>
    <w:rsid w:val="008708CB"/>
    <w:rsid w:val="008805F7"/>
    <w:rsid w:val="00886FFF"/>
    <w:rsid w:val="00897909"/>
    <w:rsid w:val="008D39F0"/>
    <w:rsid w:val="009123BC"/>
    <w:rsid w:val="00961992"/>
    <w:rsid w:val="009D66A5"/>
    <w:rsid w:val="009E4AE6"/>
    <w:rsid w:val="00A02EC5"/>
    <w:rsid w:val="00A0428B"/>
    <w:rsid w:val="00A3373E"/>
    <w:rsid w:val="00A41110"/>
    <w:rsid w:val="00A61932"/>
    <w:rsid w:val="00A67995"/>
    <w:rsid w:val="00A902FD"/>
    <w:rsid w:val="00AB686C"/>
    <w:rsid w:val="00AF340B"/>
    <w:rsid w:val="00B152D4"/>
    <w:rsid w:val="00B15467"/>
    <w:rsid w:val="00B33A55"/>
    <w:rsid w:val="00B45FC3"/>
    <w:rsid w:val="00BB783E"/>
    <w:rsid w:val="00BF6857"/>
    <w:rsid w:val="00C06340"/>
    <w:rsid w:val="00C10E7C"/>
    <w:rsid w:val="00C2518A"/>
    <w:rsid w:val="00C430D1"/>
    <w:rsid w:val="00C62404"/>
    <w:rsid w:val="00C82CE2"/>
    <w:rsid w:val="00C90E59"/>
    <w:rsid w:val="00CB2DC6"/>
    <w:rsid w:val="00CB31E2"/>
    <w:rsid w:val="00CD3794"/>
    <w:rsid w:val="00D008D0"/>
    <w:rsid w:val="00D213D4"/>
    <w:rsid w:val="00D2271E"/>
    <w:rsid w:val="00D343B3"/>
    <w:rsid w:val="00D6218E"/>
    <w:rsid w:val="00D701AA"/>
    <w:rsid w:val="00D94A94"/>
    <w:rsid w:val="00DA0696"/>
    <w:rsid w:val="00DD4E48"/>
    <w:rsid w:val="00E346EA"/>
    <w:rsid w:val="00E5156C"/>
    <w:rsid w:val="00E74AD8"/>
    <w:rsid w:val="00E92066"/>
    <w:rsid w:val="00F30425"/>
    <w:rsid w:val="00F30AB5"/>
    <w:rsid w:val="00F56D85"/>
    <w:rsid w:val="00F6537B"/>
    <w:rsid w:val="00F77AA6"/>
    <w:rsid w:val="00FB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4A5A0"/>
  <w15:chartTrackingRefBased/>
  <w15:docId w15:val="{E814D261-7CA5-47AB-A13E-F97325F6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buntu" w:eastAsia="Calibri" w:hAnsi="Ubuntu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9F0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F1C4B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1C4B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4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15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5156C"/>
    <w:rPr>
      <w:rFonts w:ascii="Arial" w:hAnsi="Arial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515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5156C"/>
    <w:rPr>
      <w:rFonts w:ascii="Arial" w:hAnsi="Arial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1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114F"/>
    <w:rPr>
      <w:rFonts w:ascii="Segoe UI" w:hAnsi="Segoe UI" w:cs="Segoe UI"/>
      <w:sz w:val="18"/>
      <w:szCs w:val="18"/>
      <w:lang w:eastAsia="en-US"/>
    </w:rPr>
  </w:style>
  <w:style w:type="paragraph" w:customStyle="1" w:styleId="EstiloPiePag">
    <w:name w:val="Estilo_PiePag"/>
    <w:basedOn w:val="Normal"/>
    <w:link w:val="EstiloPiePagCar"/>
    <w:qFormat/>
    <w:rsid w:val="003047E5"/>
    <w:pPr>
      <w:tabs>
        <w:tab w:val="left" w:pos="-334"/>
        <w:tab w:val="left" w:pos="45"/>
        <w:tab w:val="left" w:pos="765"/>
        <w:tab w:val="left" w:pos="1530"/>
        <w:tab w:val="left" w:pos="2205"/>
        <w:tab w:val="left" w:pos="2925"/>
        <w:tab w:val="left" w:pos="3645"/>
        <w:tab w:val="left" w:pos="4365"/>
        <w:tab w:val="left" w:pos="5085"/>
        <w:tab w:val="left" w:pos="5584"/>
        <w:tab w:val="left" w:pos="6184"/>
        <w:tab w:val="left" w:pos="7261"/>
        <w:tab w:val="left" w:pos="7965"/>
        <w:tab w:val="left" w:pos="8685"/>
      </w:tabs>
      <w:jc w:val="center"/>
    </w:pPr>
    <w:rPr>
      <w:rFonts w:cs="Arial"/>
      <w:color w:val="1E69BC"/>
      <w:sz w:val="14"/>
    </w:rPr>
  </w:style>
  <w:style w:type="paragraph" w:customStyle="1" w:styleId="EstiloPiePag2">
    <w:name w:val="Estilo_PiePag_2"/>
    <w:basedOn w:val="Normal"/>
    <w:link w:val="EstiloPiePag2Car"/>
    <w:qFormat/>
    <w:rsid w:val="003047E5"/>
    <w:pPr>
      <w:spacing w:after="0" w:line="240" w:lineRule="auto"/>
      <w:jc w:val="center"/>
    </w:pPr>
    <w:rPr>
      <w:rFonts w:cs="Arial"/>
      <w:color w:val="1E69BC"/>
      <w:sz w:val="16"/>
      <w:szCs w:val="15"/>
    </w:rPr>
  </w:style>
  <w:style w:type="character" w:customStyle="1" w:styleId="EstiloPiePagCar">
    <w:name w:val="Estilo_PiePag Car"/>
    <w:basedOn w:val="Fuentedeprrafopredeter"/>
    <w:link w:val="EstiloPiePag"/>
    <w:rsid w:val="003047E5"/>
    <w:rPr>
      <w:rFonts w:ascii="Arial" w:hAnsi="Arial" w:cs="Arial"/>
      <w:color w:val="1E69BC"/>
      <w:sz w:val="14"/>
      <w:szCs w:val="22"/>
      <w:lang w:eastAsia="en-US"/>
    </w:rPr>
  </w:style>
  <w:style w:type="character" w:customStyle="1" w:styleId="EstiloPiePag2Car">
    <w:name w:val="Estilo_PiePag_2 Car"/>
    <w:basedOn w:val="Fuentedeprrafopredeter"/>
    <w:link w:val="EstiloPiePag2"/>
    <w:rsid w:val="003047E5"/>
    <w:rPr>
      <w:rFonts w:ascii="Arial" w:hAnsi="Arial" w:cs="Arial"/>
      <w:color w:val="1E69BC"/>
      <w:sz w:val="16"/>
      <w:szCs w:val="15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5F1C4B"/>
    <w:rPr>
      <w:rFonts w:ascii="Arial" w:eastAsiaTheme="majorEastAsia" w:hAnsi="Arial" w:cstheme="majorBidi"/>
      <w:color w:val="2E74B5" w:themeColor="accent1" w:themeShade="BF"/>
      <w:sz w:val="28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1C4B"/>
    <w:rPr>
      <w:rFonts w:ascii="Arial" w:eastAsiaTheme="majorEastAsia" w:hAnsi="Arial" w:cstheme="majorBidi"/>
      <w:color w:val="2E74B5" w:themeColor="accent1" w:themeShade="BF"/>
      <w:sz w:val="24"/>
      <w:szCs w:val="26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5F1C4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1C4B"/>
    <w:rPr>
      <w:rFonts w:ascii="Arial" w:eastAsiaTheme="majorEastAsia" w:hAnsi="Arial" w:cstheme="majorBidi"/>
      <w:spacing w:val="-10"/>
      <w:kern w:val="28"/>
      <w:sz w:val="52"/>
      <w:szCs w:val="56"/>
      <w:lang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F1C4B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0"/>
    </w:rPr>
  </w:style>
  <w:style w:type="character" w:customStyle="1" w:styleId="SubttuloCar">
    <w:name w:val="Subtítulo Car"/>
    <w:basedOn w:val="Fuentedeprrafopredeter"/>
    <w:link w:val="Subttulo"/>
    <w:uiPriority w:val="11"/>
    <w:rsid w:val="005F1C4B"/>
    <w:rPr>
      <w:rFonts w:ascii="Arial" w:eastAsiaTheme="minorEastAsia" w:hAnsi="Arial" w:cstheme="minorBidi"/>
      <w:color w:val="5A5A5A" w:themeColor="text1" w:themeTint="A5"/>
      <w:spacing w:val="15"/>
      <w:szCs w:val="22"/>
      <w:lang w:eastAsia="en-US"/>
    </w:rPr>
  </w:style>
  <w:style w:type="character" w:styleId="nfasis">
    <w:name w:val="Emphasis"/>
    <w:basedOn w:val="Fuentedeprrafopredeter"/>
    <w:uiPriority w:val="20"/>
    <w:qFormat/>
    <w:rsid w:val="005F1C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\Desktop\Plantilla%20NUEVO%20logo%20corporativ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NUEVO logo corporativo</Template>
  <TotalTime>185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 Garau</cp:lastModifiedBy>
  <cp:revision>2</cp:revision>
  <cp:lastPrinted>2025-02-07T11:23:00Z</cp:lastPrinted>
  <dcterms:created xsi:type="dcterms:W3CDTF">2026-09-24T11:55:00Z</dcterms:created>
  <dcterms:modified xsi:type="dcterms:W3CDTF">2026-09-24T11:55:00Z</dcterms:modified>
</cp:coreProperties>
</file>